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9806D" w14:textId="34D5A68C" w:rsidR="00047739" w:rsidRDefault="002F5405">
      <w:r w:rsidRPr="00B12B67">
        <w:rPr>
          <w:noProof/>
        </w:rPr>
        <w:drawing>
          <wp:anchor distT="0" distB="0" distL="114300" distR="114300" simplePos="0" relativeHeight="251659264" behindDoc="0" locked="0" layoutInCell="1" allowOverlap="1" wp14:anchorId="732FA22A" wp14:editId="2882DDDE">
            <wp:simplePos x="0" y="0"/>
            <wp:positionH relativeFrom="margin">
              <wp:align>center</wp:align>
            </wp:positionH>
            <wp:positionV relativeFrom="paragraph">
              <wp:posOffset>-142197</wp:posOffset>
            </wp:positionV>
            <wp:extent cx="746147" cy="877656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147" cy="8776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7EB6DF" w14:textId="77777777" w:rsidR="00FB4051" w:rsidRDefault="00FB4051" w:rsidP="002F5405"/>
    <w:p w14:paraId="29087340" w14:textId="77777777" w:rsidR="00FB4051" w:rsidRDefault="00FB4051" w:rsidP="002F5405"/>
    <w:p w14:paraId="05C65BB7" w14:textId="77777777" w:rsidR="00FB4051" w:rsidRDefault="00FB4051" w:rsidP="002F5405"/>
    <w:p w14:paraId="558C953C" w14:textId="443A25BB" w:rsidR="002F5405" w:rsidRDefault="002F5405" w:rsidP="002F5405">
      <w:r>
        <w:t>[</w:t>
      </w:r>
      <w:r w:rsidRPr="002F5405">
        <w:rPr>
          <w:highlight w:val="yellow"/>
        </w:rPr>
        <w:t>Date</w:t>
      </w:r>
      <w:r>
        <w:t>]</w:t>
      </w:r>
    </w:p>
    <w:p w14:paraId="2789B2AB" w14:textId="77777777" w:rsidR="002F5405" w:rsidRDefault="002F5405" w:rsidP="002F5405">
      <w:r>
        <w:t>[</w:t>
      </w:r>
      <w:r w:rsidRPr="002F5405">
        <w:rPr>
          <w:highlight w:val="yellow"/>
        </w:rPr>
        <w:t>Name of Employee</w:t>
      </w:r>
      <w:r>
        <w:t xml:space="preserve">] </w:t>
      </w:r>
    </w:p>
    <w:p w14:paraId="0CE730C5" w14:textId="7C329C30" w:rsidR="002F5405" w:rsidRDefault="002F5405" w:rsidP="002F5405">
      <w:r>
        <w:t>[</w:t>
      </w:r>
      <w:r w:rsidRPr="002F5405">
        <w:rPr>
          <w:highlight w:val="yellow"/>
        </w:rPr>
        <w:t>Employee Addres</w:t>
      </w:r>
      <w:r>
        <w:rPr>
          <w:highlight w:val="yellow"/>
        </w:rPr>
        <w:t>s/Email</w:t>
      </w:r>
      <w:r>
        <w:t>]</w:t>
      </w:r>
    </w:p>
    <w:p w14:paraId="75614AE6" w14:textId="308362F9" w:rsidR="002F5405" w:rsidRDefault="002F5405" w:rsidP="002F5405">
      <w:pPr>
        <w:spacing w:after="0"/>
        <w:rPr>
          <w:b/>
        </w:rPr>
      </w:pPr>
      <w:r>
        <w:rPr>
          <w:b/>
        </w:rPr>
        <w:t xml:space="preserve">Variation Letter: Allowances above minimum employment entitlements </w:t>
      </w:r>
    </w:p>
    <w:p w14:paraId="717AD45B" w14:textId="13CDBEE0" w:rsidR="00E42568" w:rsidRDefault="002F5405" w:rsidP="002F5405">
      <w:r>
        <w:br/>
      </w:r>
      <w:proofErr w:type="spellStart"/>
      <w:r>
        <w:t>Tēnā</w:t>
      </w:r>
      <w:proofErr w:type="spellEnd"/>
      <w:r>
        <w:t xml:space="preserve"> </w:t>
      </w:r>
      <w:proofErr w:type="spellStart"/>
      <w:r>
        <w:t>koe</w:t>
      </w:r>
      <w:proofErr w:type="spellEnd"/>
      <w:r>
        <w:t xml:space="preserve"> [</w:t>
      </w:r>
      <w:r w:rsidRPr="002F5405">
        <w:rPr>
          <w:highlight w:val="yellow"/>
        </w:rPr>
        <w:t>Employee</w:t>
      </w:r>
      <w:r>
        <w:t>],</w:t>
      </w:r>
    </w:p>
    <w:p w14:paraId="221AA28D" w14:textId="77777777" w:rsidR="00FB4051" w:rsidRDefault="002F5405" w:rsidP="003D0D5D">
      <w:pPr>
        <w:spacing w:after="0"/>
        <w:jc w:val="both"/>
      </w:pPr>
      <w:r>
        <w:rPr>
          <w:bCs/>
        </w:rPr>
        <w:t>A wh</w:t>
      </w:r>
      <w:r w:rsidRPr="002F5405">
        <w:rPr>
          <w:bCs/>
        </w:rPr>
        <w:t>ā</w:t>
      </w:r>
      <w:r>
        <w:rPr>
          <w:bCs/>
        </w:rPr>
        <w:t xml:space="preserve">nau hui took place on </w:t>
      </w:r>
      <w:r>
        <w:t>[</w:t>
      </w:r>
      <w:r w:rsidRPr="00F671FE">
        <w:rPr>
          <w:highlight w:val="green"/>
        </w:rPr>
        <w:t>Date</w:t>
      </w:r>
      <w:r>
        <w:t xml:space="preserve">], where it was agreed in principle to consider providing an allowance to you. </w:t>
      </w:r>
      <w:r w:rsidR="00CE0A16" w:rsidRPr="00CE0A16">
        <w:rPr>
          <w:highlight w:val="yellow"/>
        </w:rPr>
        <w:t>The minutes of this hui are attached</w:t>
      </w:r>
      <w:r w:rsidR="00CE0A16">
        <w:t xml:space="preserve">. </w:t>
      </w:r>
    </w:p>
    <w:p w14:paraId="4DE7F29C" w14:textId="77777777" w:rsidR="00FB4051" w:rsidRPr="00FB4051" w:rsidRDefault="00FB4051" w:rsidP="003D0D5D">
      <w:pPr>
        <w:spacing w:after="0"/>
        <w:jc w:val="both"/>
        <w:rPr>
          <w:sz w:val="10"/>
          <w:szCs w:val="10"/>
        </w:rPr>
      </w:pPr>
    </w:p>
    <w:p w14:paraId="0747CC25" w14:textId="72DAC5EC" w:rsidR="003D0D5D" w:rsidRDefault="002F5405" w:rsidP="003D0D5D">
      <w:pPr>
        <w:spacing w:after="0"/>
        <w:jc w:val="both"/>
      </w:pPr>
      <w:r>
        <w:t>For clarity, an allowance in this context refers to</w:t>
      </w:r>
      <w:r w:rsidR="00CE0A16">
        <w:t>:</w:t>
      </w:r>
    </w:p>
    <w:p w14:paraId="5DEABACB" w14:textId="38EE5256" w:rsidR="002F5405" w:rsidRDefault="002F5405" w:rsidP="00FB4051">
      <w:pPr>
        <w:pStyle w:val="ListParagraph"/>
        <w:numPr>
          <w:ilvl w:val="0"/>
          <w:numId w:val="5"/>
        </w:numPr>
        <w:jc w:val="both"/>
      </w:pPr>
      <w:r>
        <w:t>any leave entitlement</w:t>
      </w:r>
      <w:r w:rsidR="00CE0A16">
        <w:t xml:space="preserve"> </w:t>
      </w:r>
      <w:proofErr w:type="gramStart"/>
      <w:r w:rsidR="00CE0A16">
        <w:t>in excess of</w:t>
      </w:r>
      <w:proofErr w:type="gramEnd"/>
      <w:r w:rsidR="00CE0A16">
        <w:t xml:space="preserve"> the minimum entitlement </w:t>
      </w:r>
      <w:r>
        <w:t xml:space="preserve">(such as annual leave, sick leave, bereavement leave etc.) </w:t>
      </w:r>
    </w:p>
    <w:p w14:paraId="735D77A6" w14:textId="29D98CC7" w:rsidR="00CE0A16" w:rsidRDefault="00CE0A16" w:rsidP="00FB4051">
      <w:pPr>
        <w:pStyle w:val="ListParagraph"/>
        <w:numPr>
          <w:ilvl w:val="0"/>
          <w:numId w:val="5"/>
        </w:numPr>
        <w:jc w:val="both"/>
      </w:pPr>
      <w:r>
        <w:t xml:space="preserve">any pay above the salary an Employee qualifies for under the pay parity pay bands. </w:t>
      </w:r>
    </w:p>
    <w:p w14:paraId="6BB28477" w14:textId="5E2DC8D9" w:rsidR="003D0D5D" w:rsidRDefault="003D0D5D" w:rsidP="003D0D5D">
      <w:pPr>
        <w:spacing w:after="0"/>
        <w:ind w:firstLine="720"/>
        <w:jc w:val="both"/>
      </w:pPr>
    </w:p>
    <w:p w14:paraId="06691B54" w14:textId="6CE44858" w:rsidR="00E42568" w:rsidRDefault="00E42568" w:rsidP="002F5405">
      <w:pPr>
        <w:spacing w:after="0"/>
      </w:pPr>
      <w:r w:rsidRPr="00A3454A">
        <w:rPr>
          <w:b/>
        </w:rPr>
        <w:t xml:space="preserve">VARIATION OF AGREEMENT – Clause </w:t>
      </w:r>
      <w:r w:rsidR="002F5405">
        <w:rPr>
          <w:b/>
        </w:rPr>
        <w:t>14</w:t>
      </w:r>
      <w:r w:rsidRPr="00A3454A">
        <w:rPr>
          <w:b/>
        </w:rPr>
        <w:t>.1</w:t>
      </w:r>
    </w:p>
    <w:p w14:paraId="094A0EA8" w14:textId="674872DD" w:rsidR="00E42568" w:rsidRDefault="002F5405" w:rsidP="002F5405">
      <w:pPr>
        <w:spacing w:after="0"/>
      </w:pPr>
      <w:r w:rsidRPr="002F5405">
        <w:rPr>
          <w:i/>
          <w:iCs/>
        </w:rPr>
        <w:t>The Employer and Employee can agree to change the terms of this agreement at any time. Any changes must be in writing and agreed to by both employer and employee.</w:t>
      </w:r>
    </w:p>
    <w:p w14:paraId="616B6E1C" w14:textId="317CF16A" w:rsidR="002F5405" w:rsidRDefault="002F5405" w:rsidP="002F5405">
      <w:pPr>
        <w:spacing w:after="0"/>
      </w:pPr>
    </w:p>
    <w:p w14:paraId="21463352" w14:textId="638E438B" w:rsidR="00F671FE" w:rsidRPr="00F671FE" w:rsidRDefault="00F671FE" w:rsidP="002F5405">
      <w:pPr>
        <w:spacing w:after="0"/>
        <w:rPr>
          <w:b/>
          <w:bCs/>
        </w:rPr>
      </w:pPr>
      <w:r>
        <w:rPr>
          <w:b/>
          <w:bCs/>
        </w:rPr>
        <w:t>ALLOWANCES IN ADDITION TO SALARY – Clause 6.8</w:t>
      </w:r>
    </w:p>
    <w:p w14:paraId="37ACFE2A" w14:textId="77777777" w:rsidR="000A46DF" w:rsidRPr="00034A70" w:rsidRDefault="000A46DF" w:rsidP="000A46DF">
      <w:pPr>
        <w:spacing w:after="0"/>
        <w:rPr>
          <w:b/>
          <w:bCs/>
          <w:i/>
          <w:iCs/>
          <w:color w:val="FF0000"/>
          <w:u w:val="single"/>
        </w:rPr>
      </w:pPr>
      <w:r w:rsidRPr="00034A70">
        <w:rPr>
          <w:b/>
          <w:bCs/>
          <w:i/>
          <w:iCs/>
          <w:color w:val="FF0000"/>
          <w:u w:val="single"/>
        </w:rPr>
        <w:t xml:space="preserve">Allowances above the minimum employment entitlements are funded directly by the Employer. </w:t>
      </w:r>
    </w:p>
    <w:p w14:paraId="029F5A8B" w14:textId="77777777" w:rsidR="000A46DF" w:rsidRPr="000A46DF" w:rsidRDefault="000A46DF" w:rsidP="000A46DF">
      <w:pPr>
        <w:spacing w:after="0"/>
        <w:rPr>
          <w:i/>
          <w:iCs/>
        </w:rPr>
      </w:pPr>
      <w:r w:rsidRPr="000A46DF">
        <w:rPr>
          <w:i/>
          <w:iCs/>
        </w:rPr>
        <w:t>All allowances are subject to:</w:t>
      </w:r>
    </w:p>
    <w:p w14:paraId="36612C56" w14:textId="355CF5C8" w:rsidR="000A46DF" w:rsidRPr="00FB4051" w:rsidRDefault="000A46DF" w:rsidP="00FB4051">
      <w:pPr>
        <w:pStyle w:val="ListParagraph"/>
        <w:numPr>
          <w:ilvl w:val="0"/>
          <w:numId w:val="7"/>
        </w:numPr>
        <w:rPr>
          <w:i/>
          <w:iCs/>
        </w:rPr>
      </w:pPr>
      <w:r w:rsidRPr="00FB4051">
        <w:rPr>
          <w:i/>
          <w:iCs/>
        </w:rPr>
        <w:t>Ongoing review by the Chairperson/Committee.</w:t>
      </w:r>
    </w:p>
    <w:p w14:paraId="48EEAEAB" w14:textId="4A4DD9B7" w:rsidR="000A46DF" w:rsidRPr="00FB4051" w:rsidRDefault="000A46DF" w:rsidP="00FB4051">
      <w:pPr>
        <w:pStyle w:val="ListParagraph"/>
        <w:numPr>
          <w:ilvl w:val="0"/>
          <w:numId w:val="7"/>
        </w:numPr>
        <w:rPr>
          <w:i/>
          <w:iCs/>
        </w:rPr>
      </w:pPr>
      <w:r w:rsidRPr="00FB4051">
        <w:rPr>
          <w:i/>
          <w:iCs/>
        </w:rPr>
        <w:t>Factor in performance and require approval by the Chairperson/Committee, including signed minutes to document the decision.</w:t>
      </w:r>
    </w:p>
    <w:p w14:paraId="5C786681" w14:textId="27A61614" w:rsidR="002F5405" w:rsidRPr="00FB4051" w:rsidRDefault="000A46DF" w:rsidP="00FB4051">
      <w:pPr>
        <w:pStyle w:val="ListParagraph"/>
        <w:numPr>
          <w:ilvl w:val="0"/>
          <w:numId w:val="7"/>
        </w:numPr>
        <w:rPr>
          <w:i/>
          <w:iCs/>
        </w:rPr>
      </w:pPr>
      <w:r w:rsidRPr="00FB4051">
        <w:rPr>
          <w:i/>
          <w:iCs/>
        </w:rPr>
        <w:t xml:space="preserve">Allowances can only be provided in the event the Kōhanga Reo can afford to do so without affecting their </w:t>
      </w:r>
      <w:proofErr w:type="gramStart"/>
      <w:r w:rsidRPr="00FB4051">
        <w:rPr>
          <w:i/>
          <w:iCs/>
        </w:rPr>
        <w:t>long term</w:t>
      </w:r>
      <w:proofErr w:type="gramEnd"/>
      <w:r w:rsidRPr="00FB4051">
        <w:rPr>
          <w:i/>
          <w:iCs/>
        </w:rPr>
        <w:t xml:space="preserve"> financial position.</w:t>
      </w:r>
    </w:p>
    <w:p w14:paraId="112CDA51" w14:textId="77777777" w:rsidR="000A46DF" w:rsidRPr="002F5405" w:rsidRDefault="000A46DF" w:rsidP="000A46DF">
      <w:pPr>
        <w:spacing w:after="0"/>
      </w:pPr>
    </w:p>
    <w:p w14:paraId="02EAA111" w14:textId="77777777" w:rsidR="00F671FE" w:rsidRDefault="000D021B" w:rsidP="00F671FE">
      <w:r w:rsidRPr="00B65D0F">
        <w:rPr>
          <w:rFonts w:eastAsia="Times New Roman"/>
        </w:rPr>
        <w:t xml:space="preserve">Confirming with effect </w:t>
      </w:r>
      <w:r w:rsidR="00F671FE">
        <w:t>[</w:t>
      </w:r>
      <w:r w:rsidR="00F671FE" w:rsidRPr="002F5405">
        <w:rPr>
          <w:highlight w:val="yellow"/>
        </w:rPr>
        <w:t>Date</w:t>
      </w:r>
      <w:r w:rsidR="00F671FE">
        <w:t>]</w:t>
      </w:r>
    </w:p>
    <w:p w14:paraId="416BF478" w14:textId="2F19100A" w:rsidR="00746906" w:rsidRPr="00746906" w:rsidRDefault="00FA106C" w:rsidP="00FB4051">
      <w:pPr>
        <w:pStyle w:val="ListParagraph"/>
        <w:numPr>
          <w:ilvl w:val="0"/>
          <w:numId w:val="8"/>
        </w:numPr>
        <w:spacing w:after="160" w:line="252" w:lineRule="auto"/>
        <w:rPr>
          <w:rFonts w:eastAsia="Times New Roman"/>
          <w:b/>
          <w:bCs/>
        </w:rPr>
      </w:pPr>
      <w:r>
        <w:rPr>
          <w:rFonts w:eastAsia="Times New Roman"/>
          <w:color w:val="FF0000"/>
        </w:rPr>
        <w:t>**</w:t>
      </w:r>
      <w:r w:rsidRPr="00FA106C">
        <w:rPr>
          <w:rFonts w:eastAsia="Times New Roman"/>
          <w:color w:val="FF0000"/>
        </w:rPr>
        <w:t>EXAMPLE ONLY</w:t>
      </w:r>
      <w:r w:rsidR="00405A6F" w:rsidRPr="00FA106C">
        <w:rPr>
          <w:rFonts w:eastAsia="Times New Roman"/>
        </w:rPr>
        <w:t xml:space="preserve"> </w:t>
      </w:r>
      <w:r w:rsidR="00FB4051">
        <w:rPr>
          <w:rFonts w:eastAsia="Times New Roman"/>
        </w:rPr>
        <w:t>A</w:t>
      </w:r>
      <w:r>
        <w:rPr>
          <w:rFonts w:eastAsia="Times New Roman"/>
        </w:rPr>
        <w:t xml:space="preserve">n additional allowance of 1 week of annual leave per year, in recognition of your long service to our </w:t>
      </w:r>
      <w:r>
        <w:t>Kōhanga Reo.</w:t>
      </w:r>
    </w:p>
    <w:p w14:paraId="530D819E" w14:textId="7A652B82" w:rsidR="00FA106C" w:rsidRPr="00746906" w:rsidRDefault="00FA106C" w:rsidP="00FB4051">
      <w:pPr>
        <w:pStyle w:val="ListParagraph"/>
        <w:numPr>
          <w:ilvl w:val="0"/>
          <w:numId w:val="8"/>
        </w:numPr>
        <w:spacing w:after="160" w:line="252" w:lineRule="auto"/>
        <w:rPr>
          <w:rFonts w:eastAsia="Times New Roman"/>
          <w:b/>
          <w:bCs/>
        </w:rPr>
      </w:pPr>
      <w:r>
        <w:rPr>
          <w:rFonts w:eastAsia="Times New Roman"/>
          <w:color w:val="FF0000"/>
        </w:rPr>
        <w:t>**</w:t>
      </w:r>
      <w:r w:rsidRPr="00FA106C">
        <w:rPr>
          <w:rFonts w:eastAsia="Times New Roman"/>
          <w:color w:val="FF0000"/>
        </w:rPr>
        <w:t>EXAMPLE ONLY</w:t>
      </w:r>
      <w:r w:rsidRPr="00FA106C">
        <w:rPr>
          <w:rFonts w:eastAsia="Times New Roman"/>
        </w:rPr>
        <w:t xml:space="preserve"> </w:t>
      </w:r>
      <w:r w:rsidR="00FB4051">
        <w:rPr>
          <w:rFonts w:eastAsia="Times New Roman"/>
        </w:rPr>
        <w:t>A</w:t>
      </w:r>
      <w:r>
        <w:rPr>
          <w:rFonts w:eastAsia="Times New Roman"/>
        </w:rPr>
        <w:t xml:space="preserve">n additional allowance of </w:t>
      </w:r>
      <w:r w:rsidR="00F327F6">
        <w:rPr>
          <w:rFonts w:eastAsia="Times New Roman"/>
        </w:rPr>
        <w:t>[</w:t>
      </w:r>
      <w:r w:rsidRPr="00F327F6">
        <w:rPr>
          <w:rFonts w:eastAsia="Times New Roman"/>
          <w:highlight w:val="magenta"/>
        </w:rPr>
        <w:t>$5,</w:t>
      </w:r>
      <w:r w:rsidR="00E430CA" w:rsidRPr="00F327F6">
        <w:rPr>
          <w:rFonts w:eastAsia="Times New Roman"/>
          <w:highlight w:val="magenta"/>
        </w:rPr>
        <w:t>2</w:t>
      </w:r>
      <w:r w:rsidRPr="00F327F6">
        <w:rPr>
          <w:rFonts w:eastAsia="Times New Roman"/>
          <w:highlight w:val="magenta"/>
        </w:rPr>
        <w:t>00</w:t>
      </w:r>
      <w:r w:rsidR="00F327F6">
        <w:rPr>
          <w:rFonts w:eastAsia="Times New Roman"/>
        </w:rPr>
        <w:t>]</w:t>
      </w:r>
      <w:r w:rsidR="00E430CA">
        <w:rPr>
          <w:rFonts w:eastAsia="Times New Roman"/>
        </w:rPr>
        <w:t xml:space="preserve"> gross</w:t>
      </w:r>
      <w:r>
        <w:rPr>
          <w:rFonts w:eastAsia="Times New Roman"/>
        </w:rPr>
        <w:t xml:space="preserve"> salary per year. This allowance is based on </w:t>
      </w:r>
      <w:r w:rsidRPr="00B12B67">
        <w:rPr>
          <w:sz w:val="20"/>
        </w:rPr>
        <w:t>[</w:t>
      </w:r>
      <w:r>
        <w:rPr>
          <w:b/>
          <w:sz w:val="20"/>
          <w:shd w:val="clear" w:color="auto" w:fill="FFFF00"/>
        </w:rPr>
        <w:t>full time/part time</w:t>
      </w:r>
      <w:r w:rsidRPr="00B12B67">
        <w:rPr>
          <w:sz w:val="20"/>
        </w:rPr>
        <w:t>]</w:t>
      </w:r>
      <w:r>
        <w:rPr>
          <w:rFonts w:eastAsia="Times New Roman"/>
        </w:rPr>
        <w:t xml:space="preserve"> employment </w:t>
      </w:r>
      <w:r w:rsidR="00E430CA">
        <w:rPr>
          <w:rFonts w:eastAsia="Times New Roman"/>
        </w:rPr>
        <w:t xml:space="preserve">and paid at a rate of </w:t>
      </w:r>
      <w:r w:rsidR="00F327F6">
        <w:rPr>
          <w:rFonts w:eastAsia="Times New Roman"/>
        </w:rPr>
        <w:t>[</w:t>
      </w:r>
      <w:r w:rsidR="00E430CA" w:rsidRPr="00F327F6">
        <w:rPr>
          <w:rFonts w:eastAsia="Times New Roman"/>
          <w:highlight w:val="magenta"/>
        </w:rPr>
        <w:t>$100/week</w:t>
      </w:r>
      <w:r w:rsidR="00F327F6">
        <w:rPr>
          <w:rFonts w:eastAsia="Times New Roman"/>
        </w:rPr>
        <w:t>]</w:t>
      </w:r>
      <w:r w:rsidR="00E430CA">
        <w:rPr>
          <w:rFonts w:eastAsia="Times New Roman"/>
        </w:rPr>
        <w:t>.</w:t>
      </w:r>
    </w:p>
    <w:p w14:paraId="1D97EF9C" w14:textId="2E10B002" w:rsidR="00B10DCD" w:rsidRPr="00746906" w:rsidRDefault="00FB4051" w:rsidP="00FB4051">
      <w:pPr>
        <w:pStyle w:val="ListParagraph"/>
        <w:numPr>
          <w:ilvl w:val="0"/>
          <w:numId w:val="8"/>
        </w:numPr>
        <w:spacing w:after="160" w:line="252" w:lineRule="auto"/>
        <w:rPr>
          <w:rFonts w:eastAsia="Times New Roman"/>
          <w:b/>
          <w:bCs/>
        </w:rPr>
      </w:pPr>
      <w:r>
        <w:rPr>
          <w:rFonts w:eastAsia="Times New Roman"/>
        </w:rPr>
        <w:t>T</w:t>
      </w:r>
      <w:r w:rsidR="00282CDC">
        <w:rPr>
          <w:rFonts w:eastAsia="Times New Roman"/>
        </w:rPr>
        <w:t xml:space="preserve">he above </w:t>
      </w:r>
      <w:r w:rsidR="009C7BF7">
        <w:rPr>
          <w:rFonts w:eastAsia="Times New Roman"/>
        </w:rPr>
        <w:t>allowances are subject to the terms of clause 6.8 in your employment agreement.</w:t>
      </w:r>
      <w:r w:rsidR="00282CDC">
        <w:rPr>
          <w:rFonts w:eastAsia="Times New Roman"/>
        </w:rPr>
        <w:t xml:space="preserve"> </w:t>
      </w:r>
    </w:p>
    <w:p w14:paraId="214456ED" w14:textId="3790578B" w:rsidR="00010572" w:rsidRDefault="00E42568" w:rsidP="00FB4051">
      <w:pPr>
        <w:pStyle w:val="ListParagraph"/>
        <w:numPr>
          <w:ilvl w:val="0"/>
          <w:numId w:val="8"/>
        </w:numPr>
        <w:spacing w:after="160" w:line="259" w:lineRule="auto"/>
      </w:pPr>
      <w:r>
        <w:t>A copy of this variation will be attached to your HR file and will form part of your current Individual Employment Agreement.</w:t>
      </w:r>
    </w:p>
    <w:p w14:paraId="431CD8D3" w14:textId="2576D570" w:rsidR="00E42568" w:rsidRDefault="00E42568" w:rsidP="00E42568">
      <w:r>
        <w:t xml:space="preserve">Please sign below </w:t>
      </w:r>
      <w:r w:rsidR="008F4A07">
        <w:t>to confirm</w:t>
      </w:r>
      <w:r w:rsidR="00A42CCC">
        <w:t xml:space="preserve"> your acceptance of the above and that you have reviewed and understand the</w:t>
      </w:r>
      <w:r w:rsidR="00B426C3">
        <w:t xml:space="preserve"> attached </w:t>
      </w:r>
      <w:r w:rsidR="00A42CCC">
        <w:t>job description and role requirements.</w:t>
      </w:r>
      <w:r w:rsidR="00902174">
        <w:br/>
      </w:r>
      <w:r>
        <w:t xml:space="preserve">If you have any questions in relation to the </w:t>
      </w:r>
      <w:r w:rsidR="00A678D5">
        <w:t>above,</w:t>
      </w:r>
      <w:r>
        <w:t xml:space="preserve"> please feel free to contact me.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4394"/>
        <w:gridCol w:w="850"/>
        <w:gridCol w:w="1650"/>
      </w:tblGrid>
      <w:tr w:rsidR="00FB4051" w14:paraId="6D9E3590" w14:textId="77777777" w:rsidTr="00FB4051">
        <w:tc>
          <w:tcPr>
            <w:tcW w:w="2122" w:type="dxa"/>
          </w:tcPr>
          <w:p w14:paraId="483D7954" w14:textId="65C74C3C" w:rsidR="00FB4051" w:rsidRDefault="00FB4051" w:rsidP="00FB4051">
            <w:pPr>
              <w:tabs>
                <w:tab w:val="left" w:pos="2373"/>
              </w:tabs>
              <w:jc w:val="right"/>
            </w:pPr>
            <w:r>
              <w:t>Signature: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79646DF8" w14:textId="77777777" w:rsidR="00FB4051" w:rsidRDefault="00FB4051" w:rsidP="00501463">
            <w:pPr>
              <w:tabs>
                <w:tab w:val="left" w:pos="2373"/>
              </w:tabs>
            </w:pPr>
          </w:p>
        </w:tc>
        <w:tc>
          <w:tcPr>
            <w:tcW w:w="850" w:type="dxa"/>
          </w:tcPr>
          <w:p w14:paraId="1CDBB6DC" w14:textId="23424CA1" w:rsidR="00FB4051" w:rsidRDefault="00FB4051" w:rsidP="00FB4051">
            <w:pPr>
              <w:tabs>
                <w:tab w:val="left" w:pos="2373"/>
              </w:tabs>
              <w:jc w:val="right"/>
            </w:pPr>
            <w:r>
              <w:t>Date: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3402E1D3" w14:textId="77777777" w:rsidR="00FB4051" w:rsidRDefault="00FB4051" w:rsidP="00501463">
            <w:pPr>
              <w:tabs>
                <w:tab w:val="left" w:pos="2373"/>
              </w:tabs>
            </w:pPr>
          </w:p>
        </w:tc>
      </w:tr>
    </w:tbl>
    <w:p w14:paraId="50EA7C1E" w14:textId="483BCD8A" w:rsidR="00FB4051" w:rsidRDefault="00FB4051" w:rsidP="00FB4051">
      <w:pPr>
        <w:spacing w:before="60" w:after="60" w:line="240" w:lineRule="auto"/>
      </w:pPr>
      <w:proofErr w:type="spellStart"/>
      <w:r>
        <w:t>Ng</w:t>
      </w:r>
      <w:r w:rsidRPr="009C7BF7">
        <w:t>ā</w:t>
      </w:r>
      <w:proofErr w:type="spellEnd"/>
      <w:r>
        <w:t xml:space="preserve"> mihi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2495"/>
      </w:tblGrid>
      <w:tr w:rsidR="00FB4051" w14:paraId="2D72ACC4" w14:textId="77777777" w:rsidTr="00FB4051">
        <w:tc>
          <w:tcPr>
            <w:tcW w:w="2552" w:type="dxa"/>
          </w:tcPr>
          <w:p w14:paraId="6979D450" w14:textId="03540A09" w:rsidR="00FB4051" w:rsidRDefault="00FB4051" w:rsidP="00501463">
            <w:pPr>
              <w:tabs>
                <w:tab w:val="left" w:pos="2373"/>
              </w:tabs>
            </w:pPr>
            <w:r w:rsidRPr="009C7BF7">
              <w:t>[</w:t>
            </w:r>
            <w:r w:rsidRPr="009C7BF7">
              <w:rPr>
                <w:highlight w:val="cyan"/>
              </w:rPr>
              <w:t>Name of Chairperson on behalf of the Employer</w:t>
            </w:r>
            <w:r w:rsidRPr="009C7BF7">
              <w:t>]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1D2FCC6" w14:textId="77777777" w:rsidR="00FB4051" w:rsidRDefault="00FB4051" w:rsidP="00501463">
            <w:pPr>
              <w:tabs>
                <w:tab w:val="left" w:pos="2373"/>
              </w:tabs>
            </w:pPr>
          </w:p>
        </w:tc>
        <w:tc>
          <w:tcPr>
            <w:tcW w:w="1418" w:type="dxa"/>
          </w:tcPr>
          <w:p w14:paraId="1637E723" w14:textId="688B71C7" w:rsidR="00FB4051" w:rsidRDefault="00FB4051" w:rsidP="00FB4051">
            <w:r w:rsidRPr="009C7BF7">
              <w:t>[</w:t>
            </w:r>
            <w:r w:rsidRPr="009C7BF7">
              <w:rPr>
                <w:highlight w:val="cyan"/>
              </w:rPr>
              <w:t>Signature of Chairperson</w:t>
            </w:r>
            <w:r w:rsidRPr="009C7BF7">
              <w:t>]</w:t>
            </w:r>
          </w:p>
        </w:tc>
        <w:tc>
          <w:tcPr>
            <w:tcW w:w="2495" w:type="dxa"/>
            <w:tcBorders>
              <w:bottom w:val="single" w:sz="4" w:space="0" w:color="auto"/>
            </w:tcBorders>
          </w:tcPr>
          <w:p w14:paraId="79AAEDD3" w14:textId="77777777" w:rsidR="00FB4051" w:rsidRDefault="00FB4051" w:rsidP="00501463">
            <w:pPr>
              <w:tabs>
                <w:tab w:val="left" w:pos="2373"/>
              </w:tabs>
            </w:pPr>
          </w:p>
        </w:tc>
      </w:tr>
    </w:tbl>
    <w:p w14:paraId="4E2B991C" w14:textId="5A1C6D85" w:rsidR="00514E57" w:rsidRDefault="00514E57" w:rsidP="00D60185"/>
    <w:sectPr w:rsidR="00514E57" w:rsidSect="00FB4051">
      <w:footerReference w:type="default" r:id="rId12"/>
      <w:pgSz w:w="11906" w:h="16838"/>
      <w:pgMar w:top="-807" w:right="1440" w:bottom="568" w:left="1440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E1156" w14:textId="77777777" w:rsidR="00202A2D" w:rsidRDefault="00202A2D" w:rsidP="00964420">
      <w:pPr>
        <w:spacing w:after="0" w:line="240" w:lineRule="auto"/>
      </w:pPr>
      <w:r>
        <w:separator/>
      </w:r>
    </w:p>
  </w:endnote>
  <w:endnote w:type="continuationSeparator" w:id="0">
    <w:p w14:paraId="18C13887" w14:textId="77777777" w:rsidR="00202A2D" w:rsidRDefault="00202A2D" w:rsidP="00964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67605" w14:textId="5BAC3217" w:rsidR="006D7E14" w:rsidRDefault="006D7E14">
    <w:pPr>
      <w:pStyle w:val="Footer"/>
      <w:jc w:val="right"/>
    </w:pPr>
  </w:p>
  <w:p w14:paraId="6B927171" w14:textId="003375BF" w:rsidR="00010572" w:rsidRDefault="000105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D90FD" w14:textId="77777777" w:rsidR="00202A2D" w:rsidRDefault="00202A2D" w:rsidP="00964420">
      <w:pPr>
        <w:spacing w:after="0" w:line="240" w:lineRule="auto"/>
      </w:pPr>
      <w:r>
        <w:separator/>
      </w:r>
    </w:p>
  </w:footnote>
  <w:footnote w:type="continuationSeparator" w:id="0">
    <w:p w14:paraId="14845B23" w14:textId="77777777" w:rsidR="00202A2D" w:rsidRDefault="00202A2D" w:rsidP="00964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719FD"/>
    <w:multiLevelType w:val="hybridMultilevel"/>
    <w:tmpl w:val="F46A3ECC"/>
    <w:lvl w:ilvl="0" w:tplc="81F2A92E">
      <w:start w:val="1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C1C61"/>
    <w:multiLevelType w:val="hybridMultilevel"/>
    <w:tmpl w:val="C2A006EE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4D3647"/>
    <w:multiLevelType w:val="hybridMultilevel"/>
    <w:tmpl w:val="60422B3E"/>
    <w:lvl w:ilvl="0" w:tplc="4F68B8B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2520" w:hanging="360"/>
      </w:pPr>
    </w:lvl>
    <w:lvl w:ilvl="2" w:tplc="1409001B" w:tentative="1">
      <w:start w:val="1"/>
      <w:numFmt w:val="lowerRoman"/>
      <w:lvlText w:val="%3."/>
      <w:lvlJc w:val="right"/>
      <w:pPr>
        <w:ind w:left="3240" w:hanging="180"/>
      </w:pPr>
    </w:lvl>
    <w:lvl w:ilvl="3" w:tplc="1409000F" w:tentative="1">
      <w:start w:val="1"/>
      <w:numFmt w:val="decimal"/>
      <w:lvlText w:val="%4."/>
      <w:lvlJc w:val="left"/>
      <w:pPr>
        <w:ind w:left="3960" w:hanging="360"/>
      </w:pPr>
    </w:lvl>
    <w:lvl w:ilvl="4" w:tplc="14090019" w:tentative="1">
      <w:start w:val="1"/>
      <w:numFmt w:val="lowerLetter"/>
      <w:lvlText w:val="%5."/>
      <w:lvlJc w:val="left"/>
      <w:pPr>
        <w:ind w:left="4680" w:hanging="360"/>
      </w:pPr>
    </w:lvl>
    <w:lvl w:ilvl="5" w:tplc="1409001B" w:tentative="1">
      <w:start w:val="1"/>
      <w:numFmt w:val="lowerRoman"/>
      <w:lvlText w:val="%6."/>
      <w:lvlJc w:val="right"/>
      <w:pPr>
        <w:ind w:left="5400" w:hanging="180"/>
      </w:pPr>
    </w:lvl>
    <w:lvl w:ilvl="6" w:tplc="1409000F" w:tentative="1">
      <w:start w:val="1"/>
      <w:numFmt w:val="decimal"/>
      <w:lvlText w:val="%7."/>
      <w:lvlJc w:val="left"/>
      <w:pPr>
        <w:ind w:left="6120" w:hanging="360"/>
      </w:pPr>
    </w:lvl>
    <w:lvl w:ilvl="7" w:tplc="14090019" w:tentative="1">
      <w:start w:val="1"/>
      <w:numFmt w:val="lowerLetter"/>
      <w:lvlText w:val="%8."/>
      <w:lvlJc w:val="left"/>
      <w:pPr>
        <w:ind w:left="6840" w:hanging="360"/>
      </w:pPr>
    </w:lvl>
    <w:lvl w:ilvl="8" w:tplc="1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3972C67"/>
    <w:multiLevelType w:val="hybridMultilevel"/>
    <w:tmpl w:val="4104967E"/>
    <w:lvl w:ilvl="0" w:tplc="95F089BE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444444"/>
        <w:spacing w:val="0"/>
        <w:w w:val="99"/>
        <w:sz w:val="18"/>
        <w:szCs w:val="18"/>
        <w:lang w:val="en-US" w:eastAsia="en-US" w:bidi="ar-SA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6A6D4A"/>
    <w:multiLevelType w:val="hybridMultilevel"/>
    <w:tmpl w:val="AF48F98E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F2D70DE"/>
    <w:multiLevelType w:val="hybridMultilevel"/>
    <w:tmpl w:val="A2225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AB441C"/>
    <w:multiLevelType w:val="hybridMultilevel"/>
    <w:tmpl w:val="5FD28BFC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olor w:val="444444"/>
        <w:spacing w:val="0"/>
        <w:w w:val="99"/>
        <w:sz w:val="18"/>
        <w:szCs w:val="18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8847319">
    <w:abstractNumId w:val="2"/>
  </w:num>
  <w:num w:numId="2" w16cid:durableId="1790473126">
    <w:abstractNumId w:val="5"/>
  </w:num>
  <w:num w:numId="3" w16cid:durableId="256907953">
    <w:abstractNumId w:val="0"/>
  </w:num>
  <w:num w:numId="4" w16cid:durableId="1210917884">
    <w:abstractNumId w:val="0"/>
  </w:num>
  <w:num w:numId="5" w16cid:durableId="1895121183">
    <w:abstractNumId w:val="1"/>
  </w:num>
  <w:num w:numId="6" w16cid:durableId="875193854">
    <w:abstractNumId w:val="3"/>
  </w:num>
  <w:num w:numId="7" w16cid:durableId="559437336">
    <w:abstractNumId w:val="6"/>
  </w:num>
  <w:num w:numId="8" w16cid:durableId="2125801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mailMerge>
    <w:mainDocumentType w:val="formLetters"/>
    <w:dataType w:val="textFile"/>
    <w:activeRecord w:val="-1"/>
  </w:mailMerge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EB0"/>
    <w:rsid w:val="00006FCC"/>
    <w:rsid w:val="00010572"/>
    <w:rsid w:val="00033138"/>
    <w:rsid w:val="00034A70"/>
    <w:rsid w:val="000438A0"/>
    <w:rsid w:val="000458FC"/>
    <w:rsid w:val="00046D73"/>
    <w:rsid w:val="00047739"/>
    <w:rsid w:val="0006342E"/>
    <w:rsid w:val="000A46DF"/>
    <w:rsid w:val="000B2E4D"/>
    <w:rsid w:val="000D021B"/>
    <w:rsid w:val="000D08E0"/>
    <w:rsid w:val="000D53F0"/>
    <w:rsid w:val="000E0426"/>
    <w:rsid w:val="000E2389"/>
    <w:rsid w:val="000F1B35"/>
    <w:rsid w:val="00104051"/>
    <w:rsid w:val="00145BF2"/>
    <w:rsid w:val="001603DA"/>
    <w:rsid w:val="001608F1"/>
    <w:rsid w:val="00165EB0"/>
    <w:rsid w:val="00171D9B"/>
    <w:rsid w:val="001B53A4"/>
    <w:rsid w:val="001B6F3D"/>
    <w:rsid w:val="001F0485"/>
    <w:rsid w:val="001F73D6"/>
    <w:rsid w:val="00202A2D"/>
    <w:rsid w:val="00202ACA"/>
    <w:rsid w:val="002039B5"/>
    <w:rsid w:val="00214129"/>
    <w:rsid w:val="002311F3"/>
    <w:rsid w:val="002515EB"/>
    <w:rsid w:val="00254B7E"/>
    <w:rsid w:val="002704AC"/>
    <w:rsid w:val="0027066C"/>
    <w:rsid w:val="00273C92"/>
    <w:rsid w:val="00282CDC"/>
    <w:rsid w:val="00296952"/>
    <w:rsid w:val="002B3B7B"/>
    <w:rsid w:val="002B7DC2"/>
    <w:rsid w:val="002F5405"/>
    <w:rsid w:val="002F77FB"/>
    <w:rsid w:val="00307AC3"/>
    <w:rsid w:val="003220D5"/>
    <w:rsid w:val="00392B48"/>
    <w:rsid w:val="0039764C"/>
    <w:rsid w:val="003D0D5D"/>
    <w:rsid w:val="003F41E9"/>
    <w:rsid w:val="00401D32"/>
    <w:rsid w:val="00405A6F"/>
    <w:rsid w:val="004123B6"/>
    <w:rsid w:val="004176C5"/>
    <w:rsid w:val="0042307C"/>
    <w:rsid w:val="004558BE"/>
    <w:rsid w:val="00487A33"/>
    <w:rsid w:val="00496B49"/>
    <w:rsid w:val="004A077F"/>
    <w:rsid w:val="004B50B2"/>
    <w:rsid w:val="004D2E55"/>
    <w:rsid w:val="004E0D4C"/>
    <w:rsid w:val="004E5D9E"/>
    <w:rsid w:val="00501463"/>
    <w:rsid w:val="00502DE2"/>
    <w:rsid w:val="00514E57"/>
    <w:rsid w:val="005427AB"/>
    <w:rsid w:val="005562DB"/>
    <w:rsid w:val="00572456"/>
    <w:rsid w:val="00583A27"/>
    <w:rsid w:val="005963C7"/>
    <w:rsid w:val="005E176D"/>
    <w:rsid w:val="006264EA"/>
    <w:rsid w:val="00656388"/>
    <w:rsid w:val="00664CE9"/>
    <w:rsid w:val="00675D5F"/>
    <w:rsid w:val="00685BB7"/>
    <w:rsid w:val="006D7E14"/>
    <w:rsid w:val="006E7BC6"/>
    <w:rsid w:val="006F3070"/>
    <w:rsid w:val="007229B3"/>
    <w:rsid w:val="00744368"/>
    <w:rsid w:val="00746906"/>
    <w:rsid w:val="00752539"/>
    <w:rsid w:val="007A7721"/>
    <w:rsid w:val="007D0073"/>
    <w:rsid w:val="007D2DF1"/>
    <w:rsid w:val="007D7A91"/>
    <w:rsid w:val="007E2F9F"/>
    <w:rsid w:val="007E589A"/>
    <w:rsid w:val="007F4CC1"/>
    <w:rsid w:val="00821142"/>
    <w:rsid w:val="008C074D"/>
    <w:rsid w:val="008C7E52"/>
    <w:rsid w:val="008F4A07"/>
    <w:rsid w:val="00902174"/>
    <w:rsid w:val="0090685E"/>
    <w:rsid w:val="00933905"/>
    <w:rsid w:val="00935CA0"/>
    <w:rsid w:val="0095326A"/>
    <w:rsid w:val="009551ED"/>
    <w:rsid w:val="009627A3"/>
    <w:rsid w:val="00964420"/>
    <w:rsid w:val="009B5F77"/>
    <w:rsid w:val="009C13C4"/>
    <w:rsid w:val="009C30DC"/>
    <w:rsid w:val="009C390A"/>
    <w:rsid w:val="009C5E35"/>
    <w:rsid w:val="009C7BF7"/>
    <w:rsid w:val="009D05A7"/>
    <w:rsid w:val="009E465A"/>
    <w:rsid w:val="00A16571"/>
    <w:rsid w:val="00A3454A"/>
    <w:rsid w:val="00A36DCC"/>
    <w:rsid w:val="00A42CCC"/>
    <w:rsid w:val="00A678D5"/>
    <w:rsid w:val="00A72214"/>
    <w:rsid w:val="00AA36AD"/>
    <w:rsid w:val="00AE01DF"/>
    <w:rsid w:val="00AF7C9E"/>
    <w:rsid w:val="00B10DCD"/>
    <w:rsid w:val="00B426C3"/>
    <w:rsid w:val="00B54F81"/>
    <w:rsid w:val="00B6457F"/>
    <w:rsid w:val="00B65D0F"/>
    <w:rsid w:val="00BD39B4"/>
    <w:rsid w:val="00BE43AC"/>
    <w:rsid w:val="00C06E73"/>
    <w:rsid w:val="00C13574"/>
    <w:rsid w:val="00C534A3"/>
    <w:rsid w:val="00C63F96"/>
    <w:rsid w:val="00C73BA0"/>
    <w:rsid w:val="00CD15E6"/>
    <w:rsid w:val="00CE0A16"/>
    <w:rsid w:val="00D1257A"/>
    <w:rsid w:val="00D16FA5"/>
    <w:rsid w:val="00D246C7"/>
    <w:rsid w:val="00D55BBA"/>
    <w:rsid w:val="00D571D6"/>
    <w:rsid w:val="00D60185"/>
    <w:rsid w:val="00D7738A"/>
    <w:rsid w:val="00DB1BFF"/>
    <w:rsid w:val="00DB6DBA"/>
    <w:rsid w:val="00DC4789"/>
    <w:rsid w:val="00DD1D71"/>
    <w:rsid w:val="00E42568"/>
    <w:rsid w:val="00E430CA"/>
    <w:rsid w:val="00E91417"/>
    <w:rsid w:val="00EA3E2B"/>
    <w:rsid w:val="00EB1AC0"/>
    <w:rsid w:val="00EC4BED"/>
    <w:rsid w:val="00EF1FAA"/>
    <w:rsid w:val="00F17192"/>
    <w:rsid w:val="00F327F6"/>
    <w:rsid w:val="00F343F1"/>
    <w:rsid w:val="00F37067"/>
    <w:rsid w:val="00F40753"/>
    <w:rsid w:val="00F41310"/>
    <w:rsid w:val="00F671FE"/>
    <w:rsid w:val="00F819DE"/>
    <w:rsid w:val="00FA05C3"/>
    <w:rsid w:val="00FA106C"/>
    <w:rsid w:val="00FB4051"/>
    <w:rsid w:val="00FC22C8"/>
    <w:rsid w:val="00FE78BC"/>
    <w:rsid w:val="00FF1BA6"/>
    <w:rsid w:val="00FF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69A2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1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64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420"/>
  </w:style>
  <w:style w:type="paragraph" w:styleId="Footer">
    <w:name w:val="footer"/>
    <w:basedOn w:val="Normal"/>
    <w:link w:val="FooterChar"/>
    <w:uiPriority w:val="99"/>
    <w:unhideWhenUsed/>
    <w:rsid w:val="00964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420"/>
  </w:style>
  <w:style w:type="character" w:styleId="Hyperlink">
    <w:name w:val="Hyperlink"/>
    <w:basedOn w:val="DefaultParagraphFont"/>
    <w:uiPriority w:val="99"/>
    <w:unhideWhenUsed/>
    <w:rsid w:val="004A077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0485"/>
    <w:pPr>
      <w:spacing w:after="0" w:line="240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5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1E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B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08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DF8983FCA0CE4B88101B70F2A5557E" ma:contentTypeVersion="25" ma:contentTypeDescription="Create a new document." ma:contentTypeScope="" ma:versionID="7b34b9996f49bee1b26f21f52eb1bd5a">
  <xsd:schema xmlns:xsd="http://www.w3.org/2001/XMLSchema" xmlns:xs="http://www.w3.org/2001/XMLSchema" xmlns:p="http://schemas.microsoft.com/office/2006/metadata/properties" xmlns:ns2="8ab014b2-4b0e-465e-aa18-6364dbcf6971" xmlns:ns3="485577b6-f3cd-446d-bc19-a44864bded58" targetNamespace="http://schemas.microsoft.com/office/2006/metadata/properties" ma:root="true" ma:fieldsID="e8acacc16a81056cc0e5088a13dcddfd" ns2:_="" ns3:_="">
    <xsd:import namespace="8ab014b2-4b0e-465e-aa18-6364dbcf6971"/>
    <xsd:import namespace="485577b6-f3cd-446d-bc19-a44864bded58"/>
    <xsd:element name="properties">
      <xsd:complexType>
        <xsd:sequence>
          <xsd:element name="documentManagement">
            <xsd:complexType>
              <xsd:all>
                <xsd:element ref="ns2:FunctionalCategory" minOccurs="0"/>
                <xsd:element ref="ns2:Accessibility" minOccurs="0"/>
                <xsd:element ref="ns2:Pou" minOccurs="0"/>
                <xsd:element ref="ns2:ResourceType" minOccurs="0"/>
                <xsd:element ref="ns2:Category" minOccurs="0"/>
                <xsd:element ref="ns2:DocumentOwner" minOccurs="0"/>
                <xsd:element ref="ns2:SME" minOccurs="0"/>
                <xsd:element ref="ns2:Keywords_x002f_Tags" minOccurs="0"/>
                <xsd:element ref="ns2:URL" minOccurs="0"/>
                <xsd:element ref="ns2:PublishDate" minOccurs="0"/>
                <xsd:element ref="ns2:ExpirationDate" minOccurs="0"/>
                <xsd:element ref="ns2:SubCategory" minOccurs="0"/>
                <xsd:element ref="ns2:Preview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014b2-4b0e-465e-aa18-6364dbcf6971" elementFormDefault="qualified">
    <xsd:import namespace="http://schemas.microsoft.com/office/2006/documentManagement/types"/>
    <xsd:import namespace="http://schemas.microsoft.com/office/infopath/2007/PartnerControls"/>
    <xsd:element name="FunctionalCategory" ma:index="2" nillable="true" ma:displayName="Functional Category" ma:format="Dropdown" ma:internalName="FunctionalCategory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ommunications and waivers"/>
                    <xsd:enumeration value="Funding and enrolment"/>
                    <xsd:enumeration value="Human resources"/>
                    <xsd:enumeration value="Finance"/>
                    <xsd:enumeration value="Insurance"/>
                    <xsd:enumeration value="Loans"/>
                    <xsd:enumeration value="Mokopuna"/>
                    <xsd:enumeration value="Mokopuna Ōranga Pūmau"/>
                    <xsd:enumeration value="Operations, complaints and quality assurance"/>
                    <xsd:enumeration value="Pay Parity"/>
                    <xsd:enumeration value="Police vetting"/>
                    <xsd:enumeration value="Property"/>
                    <xsd:enumeration value="Procurement"/>
                    <xsd:enumeration value="Purchasing"/>
                    <xsd:enumeration value="Scholarships"/>
                    <xsd:enumeration value="Te Ara Hiko"/>
                    <xsd:enumeration value="Te Kaupapa"/>
                    <xsd:enumeration value="Te Whare Ako"/>
                    <xsd:enumeration value="Visual Identity"/>
                    <xsd:enumeration value="Waka"/>
                  </xsd:restriction>
                </xsd:simpleType>
              </xsd:element>
            </xsd:sequence>
          </xsd:extension>
        </xsd:complexContent>
      </xsd:complexType>
    </xsd:element>
    <xsd:element name="Accessibility" ma:index="3" nillable="true" ma:displayName="Accessibility" ma:format="Dropdown" ma:internalName="Accessibility" ma:readOnly="false">
      <xsd:simpleType>
        <xsd:restriction base="dms:Choice">
          <xsd:enumeration value="Public"/>
          <xsd:enumeration value="Login"/>
        </xsd:restriction>
      </xsd:simpleType>
    </xsd:element>
    <xsd:element name="Pou" ma:index="4" nillable="true" ma:displayName="Pou" ma:format="Dropdown" ma:internalName="Pou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1. Ko te reo Māori anake i roto i Te Kōhanga Reo ia rā, ia rā."/>
                    <xsd:enumeration value="2. Kei te whānau te mana whakahaere"/>
                    <xsd:enumeration value="3. Kia tika kia pono ki te kaupapa"/>
                    <xsd:enumeration value="4. Whakatauiratia ngā whanonga e ora pū ai te hinengaro, te wairua, te tinana o te tamaiti engari me whakatūturu te tohu manaaki rangatira"/>
                    <xsd:enumeration value="All"/>
                  </xsd:restriction>
                </xsd:simpleType>
              </xsd:element>
            </xsd:sequence>
          </xsd:extension>
        </xsd:complexContent>
      </xsd:complexType>
    </xsd:element>
    <xsd:element name="ResourceType" ma:index="5" nillable="true" ma:displayName="Resource Type" ma:format="Dropdown" ma:internalName="ResourceType" ma:readOnly="false">
      <xsd:simpleType>
        <xsd:restriction base="dms:Choice">
          <xsd:enumeration value="Audio"/>
          <xsd:enumeration value="Document"/>
          <xsd:enumeration value="External link"/>
          <xsd:enumeration value="Form"/>
          <xsd:enumeration value="Video"/>
          <xsd:enumeration value="Zip file"/>
          <xsd:enumeration value="Other"/>
        </xsd:restriction>
      </xsd:simpleType>
    </xsd:element>
    <xsd:element name="Category" ma:index="6" nillable="true" ma:displayName="Category" ma:format="Dropdown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Kaimahi"/>
                    <xsd:enumeration value="Mokopuna"/>
                    <xsd:enumeration value="Whānau"/>
                    <xsd:enumeration value="Trust"/>
                  </xsd:restriction>
                </xsd:simpleType>
              </xsd:element>
            </xsd:sequence>
          </xsd:extension>
        </xsd:complexContent>
      </xsd:complexType>
    </xsd:element>
    <xsd:element name="DocumentOwner" ma:index="7" nillable="true" ma:displayName="Document Owner" ma:format="Dropdown" ma:list="UserInfo" ma:SharePointGroup="0" ma:internalName="Documen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ME" ma:index="8" nillable="true" ma:displayName="SME" ma:format="Dropdown" ma:list="UserInfo" ma:SharePointGroup="0" ma:internalName="SME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Keywords_x002f_Tags" ma:index="9" nillable="true" ma:displayName="Keywords/Tags" ma:format="Dropdown" ma:internalName="Keywords_x002f_Tags" ma:readOnly="false">
      <xsd:simpleType>
        <xsd:restriction base="dms:Text">
          <xsd:maxLength value="255"/>
        </xsd:restriction>
      </xsd:simpleType>
    </xsd:element>
    <xsd:element name="URL" ma:index="10" nillable="true" ma:displayName="External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Date" ma:index="11" nillable="true" ma:displayName="Publish Date" ma:format="DateTime" ma:internalName="PublishDate" ma:readOnly="false">
      <xsd:simpleType>
        <xsd:restriction base="dms:DateTime"/>
      </xsd:simpleType>
    </xsd:element>
    <xsd:element name="ExpirationDate" ma:index="12" nillable="true" ma:displayName="Expiration Date" ma:format="DateTime" ma:internalName="ExpirationDate" ma:readOnly="false">
      <xsd:simpleType>
        <xsd:restriction base="dms:DateTime"/>
      </xsd:simpleType>
    </xsd:element>
    <xsd:element name="SubCategory" ma:index="13" nillable="true" ma:displayName="Sub Category" ma:format="Dropdown" ma:internalName="SubCategory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OM_Share news"/>
                    <xsd:enumeration value="COM_Job forms"/>
                    <xsd:enumeration value="COM_Waivers and permissions"/>
                    <xsd:enumeration value="FIN_Xero"/>
                    <xsd:enumeration value="FUN_Enrolment and maramataka"/>
                    <xsd:enumeration value="FUN_Changes and amendments"/>
                    <xsd:enumeration value="FUN_Audit report"/>
                    <xsd:enumeration value="FUN_Emergency closure or temporary relocation"/>
                    <xsd:enumeration value="FUN_Wānanga funding"/>
                    <xsd:enumeration value="HR_General guidance and support"/>
                    <xsd:enumeration value="HR_Establish employment – vacancies and police vetting"/>
                    <xsd:enumeration value="HR_Employment agreements and pay"/>
                    <xsd:enumeration value="HR_Health and safety"/>
                    <xsd:enumeration value="HR_Leave"/>
                    <xsd:enumeration value="HR_Onboarding"/>
                    <xsd:enumeration value="HR_Job description"/>
                    <xsd:enumeration value="HR_Manage role change"/>
                    <xsd:enumeration value="HR_Performance management"/>
                    <xsd:enumeration value="HR_Professional development and appraisals"/>
                    <xsd:enumeration value="HR_Offboarding"/>
                    <xsd:enumeration value="INS_refund"/>
                    <xsd:enumeration value="INS_New insurance"/>
                    <xsd:enumeration value="INS_Make a claim"/>
                    <xsd:enumeration value="INS_Update insured assets"/>
                    <xsd:enumeration value="L&amp;MOP_TPO loan application"/>
                    <xsd:enumeration value="L&amp;MOP_Financial assistance loan"/>
                    <xsd:enumeration value="L&amp;MOP_Property pūtea loan"/>
                    <xsd:enumeration value="L&amp;MOP_Waka loan"/>
                    <xsd:enumeration value="L&amp;MOP_Mokopuna Oranga Pūmau"/>
                    <xsd:enumeration value="OPS_Attestation"/>
                    <xsd:enumeration value="OPS_Annual planning"/>
                    <xsd:enumeration value="OPS_Complaints"/>
                    <xsd:enumeration value="OPS_ERO audits"/>
                    <xsd:enumeration value="OPS_Financials"/>
                    <xsd:enumeration value="OPS_Licensing"/>
                    <xsd:enumeration value="OPS_Manage enquiry to set up a Kōhanga Reo"/>
                    <xsd:enumeration value="OPS_Tamaariki"/>
                    <xsd:enumeration value="PP_Pay Parity"/>
                    <xsd:enumeration value="PROC_Designated driver"/>
                    <xsd:enumeration value="PROP_Whānau property management"/>
                    <xsd:enumeration value="PROP_Property improvements"/>
                    <xsd:enumeration value="PUR_ICT"/>
                    <xsd:enumeration value="PUR_Insurance"/>
                    <xsd:enumeration value="PUR_Merchandise and taonga"/>
                    <xsd:enumeration value="PUR_Property"/>
                    <xsd:enumeration value="PUR_Waka"/>
                    <xsd:enumeration value="PUR_Vendors"/>
                    <xsd:enumeration value="TAH_Access to Trust systems"/>
                    <xsd:enumeration value="TAH_ICT orders"/>
                    <xsd:enumeration value="TAH_Lost or damaged devices"/>
                    <xsd:enumeration value="TAH_Notify of information security or privacy breach"/>
                    <xsd:enumeration value="TAH_Technical support"/>
                    <xsd:enumeration value="WAK_Fuel card"/>
                    <xsd:enumeration value="WAK_Maintenance and servicing"/>
                    <xsd:enumeration value="WAK_Drivers"/>
                    <xsd:enumeration value="WAK_Purchase or lease waka"/>
                    <xsd:enumeration value="WAK_Speeding fines / other infringements"/>
                    <xsd:enumeration value="VI_Request variation of tohu"/>
                    <xsd:enumeration value="VI_Request permission to use tohu"/>
                    <xsd:enumeration value="VI_Report infringement of tohu"/>
                    <xsd:enumeration value="VI_Use visual identity kete"/>
                  </xsd:restriction>
                </xsd:simpleType>
              </xsd:element>
            </xsd:sequence>
          </xsd:extension>
        </xsd:complexContent>
      </xsd:complexType>
    </xsd:element>
    <xsd:element name="Preview" ma:index="14" nillable="true" ma:displayName="Preview" ma:default="0" ma:description="Indicate whether the preview of an item should display when selected via the website resource library. Only choose Yes for PDFs." ma:format="Dropdown" ma:internalName="Preview" ma:readOnly="false">
      <xsd:simpleType>
        <xsd:restriction base="dms:Boolean"/>
      </xsd:simpleType>
    </xsd:element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5577b6-f3cd-446d-bc19-a44864bded5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8ab014b2-4b0e-465e-aa18-6364dbcf6971">
      <Value>Kaimahi</Value>
      <Value>Whānau</Value>
    </Category>
    <SME xmlns="8ab014b2-4b0e-465e-aa18-6364dbcf6971">
      <UserInfo>
        <DisplayName>awerangi@Kohanga.ac.NZ</DisplayName>
        <AccountId>512</AccountId>
        <AccountType/>
      </UserInfo>
    </SME>
    <Accessibility xmlns="8ab014b2-4b0e-465e-aa18-6364dbcf6971">Public</Accessibility>
    <URL xmlns="8ab014b2-4b0e-465e-aa18-6364dbcf6971">
      <Url xsi:nil="true"/>
      <Description xsi:nil="true"/>
    </URL>
    <FunctionalCategory xmlns="8ab014b2-4b0e-465e-aa18-6364dbcf6971">
      <Value>Pay Parity</Value>
    </FunctionalCategory>
    <ResourceType xmlns="8ab014b2-4b0e-465e-aa18-6364dbcf6971">Document</ResourceType>
    <DocumentOwner xmlns="8ab014b2-4b0e-465e-aa18-6364dbcf6971">
      <UserInfo>
        <DisplayName>Steve Allan</DisplayName>
        <AccountId>798</AccountId>
        <AccountType/>
      </UserInfo>
    </DocumentOwner>
    <Pou xmlns="8ab014b2-4b0e-465e-aa18-6364dbcf6971" xsi:nil="true"/>
    <Preview xmlns="8ab014b2-4b0e-465e-aa18-6364dbcf6971">false</Preview>
    <Keywords_x002f_Tags xmlns="8ab014b2-4b0e-465e-aa18-6364dbcf6971">Pay parity; Employment agreement; contract; variation; letter</Keywords_x002f_Tags>
    <ExpirationDate xmlns="8ab014b2-4b0e-465e-aa18-6364dbcf6971" xsi:nil="true"/>
    <PublishDate xmlns="8ab014b2-4b0e-465e-aa18-6364dbcf6971" xsi:nil="true"/>
    <SubCategory xmlns="8ab014b2-4b0e-465e-aa18-6364dbcf6971">
      <Value>HR_Employment agreements and pay</Value>
      <Value>PP_Pay Parity</Value>
    </SubCategory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5B9F6F-4514-4043-9333-2D9AA66AEAF0}"/>
</file>

<file path=customXml/itemProps2.xml><?xml version="1.0" encoding="utf-8"?>
<ds:datastoreItem xmlns:ds="http://schemas.openxmlformats.org/officeDocument/2006/customXml" ds:itemID="{A9D83829-A8F4-47C0-B06C-8291783321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A1BB36-31BC-44D0-926B-01CABED5A94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c73480c7-fe06-47d5-9e59-85e258fa3ccc"/>
    <ds:schemaRef ds:uri="13b41632-81f1-4866-91c9-3709ae19fc0a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632AC53-C8FA-4397-BFFD-43FA384CFB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TKR_Variation_Template_20</Template>
  <TotalTime>8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Pay Parity - Variation letter template</dc:title>
  <dc:subject/>
  <dc:creator>Titia Graham</dc:creator>
  <cp:keywords/>
  <dc:description/>
  <cp:lastModifiedBy>Jenny Greig-Ng</cp:lastModifiedBy>
  <cp:revision>3</cp:revision>
  <cp:lastPrinted>2023-01-25T00:56:00Z</cp:lastPrinted>
  <dcterms:created xsi:type="dcterms:W3CDTF">2024-08-23T09:02:00Z</dcterms:created>
  <dcterms:modified xsi:type="dcterms:W3CDTF">2024-08-23T09:09:00Z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0x01010014DF8983FCA0CE4B88101B70F2A5557E</vt:lpwstr>
  </property>
  <property fmtid="{D5CDD505-2E9C-101B-9397-08002B2CF9AE}" pid="3" name="MediaServiceImageTags">
    <vt:lpwstr/>
  </property>
  <property fmtid="{D5CDD505-2E9C-101B-9397-08002B2CF9AE}" pid="4" name="_ExtendedDescription">
    <vt:lpwstr>&lt;div class="ExternalClassC764EA2E74794D51860F9B55EC9946D3"&gt;Use this letter template to make additional provisions outside of the base employment agreement.&lt;/div&gt;</vt:lpwstr>
  </property>
</Properties>
</file>